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936"/>
        <w:gridCol w:w="1353"/>
        <w:gridCol w:w="1876"/>
        <w:gridCol w:w="1064"/>
        <w:gridCol w:w="827"/>
        <w:gridCol w:w="795"/>
      </w:tblGrid>
      <w:tr w:rsidR="00D11EE2" w14:paraId="3DF1346C" w14:textId="77777777">
        <w:tblPrEx>
          <w:tblCellMar>
            <w:top w:w="0" w:type="dxa"/>
            <w:bottom w:w="0" w:type="dxa"/>
          </w:tblCellMar>
        </w:tblPrEx>
        <w:tc>
          <w:tcPr>
            <w:tcW w:w="10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FA7E" w14:textId="77777777" w:rsidR="00D11EE2" w:rsidRDefault="0000000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國立高雄餐旅大學餐旅學院</w:t>
            </w:r>
          </w:p>
          <w:p w14:paraId="17088C0B" w14:textId="77777777" w:rsidR="00D11EE2" w:rsidRDefault="00000000">
            <w:pPr>
              <w:widowControl/>
              <w:snapToGrid w:val="0"/>
              <w:jc w:val="center"/>
            </w:pPr>
            <w:r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旅館管理系新聘專任（案）專業技術教師點數核算表</w:t>
            </w:r>
          </w:p>
        </w:tc>
      </w:tr>
      <w:tr w:rsidR="00D11EE2" w14:paraId="0E386C21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58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F670" w14:textId="77777777" w:rsidR="00D11EE2" w:rsidRDefault="0000000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擬聘教師姓名：</w:t>
            </w:r>
          </w:p>
        </w:tc>
        <w:tc>
          <w:tcPr>
            <w:tcW w:w="456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1369" w14:textId="77777777" w:rsidR="00D11EE2" w:rsidRDefault="0000000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擬聘等級：</w:t>
            </w:r>
          </w:p>
        </w:tc>
      </w:tr>
      <w:tr w:rsidR="00D11EE2" w14:paraId="50DACC3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DE52" w14:textId="77777777" w:rsidR="00D11EE2" w:rsidRDefault="0000000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業界資歷及特殊造詣或成就</w:t>
            </w:r>
          </w:p>
          <w:p w14:paraId="7495A955" w14:textId="77777777" w:rsidR="00D11EE2" w:rsidRDefault="0000000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(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任職單位需為國際觀光旅館、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星級旅館或達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星級條件之國際連鎖旅館與國外旅館，始得計算年資、資格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)</w:t>
            </w:r>
          </w:p>
        </w:tc>
        <w:tc>
          <w:tcPr>
            <w:tcW w:w="322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EE7" w14:textId="77777777" w:rsidR="00D11EE2" w:rsidRDefault="0000000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任職單位、職稱、工作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起迄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日及特殊造詣或成就項目</w:t>
            </w:r>
          </w:p>
        </w:tc>
        <w:tc>
          <w:tcPr>
            <w:tcW w:w="26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727B" w14:textId="2FE87FDD" w:rsidR="00D11EE2" w:rsidRDefault="00315C22">
            <w:pPr>
              <w:snapToGrid w:val="0"/>
              <w:jc w:val="center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點數</w:t>
            </w:r>
          </w:p>
        </w:tc>
      </w:tr>
      <w:tr w:rsidR="00D11EE2" w14:paraId="6D27F6E7" w14:textId="77777777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452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83F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2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69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CDDC5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申請人</w:t>
            </w:r>
          </w:p>
          <w:p w14:paraId="25F487AA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檢核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47F8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系所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br/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32A6CC50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初評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8DD06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學院</w:t>
            </w:r>
          </w:p>
          <w:p w14:paraId="3D43FF5A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74A8072B" w14:textId="77777777" w:rsidR="00D11EE2" w:rsidRDefault="0000000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評</w:t>
            </w:r>
          </w:p>
        </w:tc>
      </w:tr>
      <w:tr w:rsidR="00D11EE2" w14:paraId="41066B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137E68B" w14:textId="77777777" w:rsidR="00D11EE2" w:rsidRDefault="00000000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教授級</w:t>
            </w:r>
          </w:p>
        </w:tc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2841" w14:textId="77777777" w:rsidR="00D11EE2" w:rsidRDefault="00000000">
            <w:pPr>
              <w:widowControl/>
              <w:shd w:val="clear" w:color="auto" w:fill="FFFFFF"/>
              <w:spacing w:before="108" w:after="108" w:line="0" w:lineRule="atLeast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15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年以上主管或副主管年資，其中須具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年（含）以上總經理（含）以上職務年資，且擔任集團（企業）執行長</w:t>
            </w:r>
            <w:r>
              <w:rPr>
                <w:rFonts w:ascii="Times New Roman" w:eastAsia="標楷體" w:hAnsi="Times New Roman"/>
                <w:szCs w:val="24"/>
              </w:rPr>
              <w:t>或最高經營管理階層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職務達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年（含）以上。</w:t>
            </w:r>
          </w:p>
          <w:p w14:paraId="76D92392" w14:textId="77777777" w:rsidR="00D11EE2" w:rsidRDefault="00000000">
            <w:pPr>
              <w:widowControl/>
              <w:snapToGrid w:val="0"/>
              <w:spacing w:before="72" w:after="72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單位主管或部門副主管每滿一年計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點，部門主管或副總經理每滿一年計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點，總經理每滿一年計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點，集團（企業）執行長或最高經營管理階層每滿一年計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8FB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A30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193E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6E9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D33C52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E6076DF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25D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D1B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667A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3C1F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1F6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4B12DBC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61F7596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EBE1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D7A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0938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7AF6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DFB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59FF18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D861D89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7EC1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9B1C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332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F4B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6F7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55152D8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402B492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12A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E47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7C5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8CF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EA3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4E3DEA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881830B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0A6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4B6E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8CF0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BDC2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62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751A8C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4E194F9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C1F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8F7D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8E34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CB0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644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892DA2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2C3B23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4B2A" w14:textId="77777777" w:rsidR="00D11EE2" w:rsidRDefault="00000000">
            <w:pPr>
              <w:widowControl/>
              <w:spacing w:before="108" w:after="108" w:line="0" w:lineRule="atLeast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須提出個人獲獎、表揚、</w:t>
            </w:r>
            <w:r>
              <w:rPr>
                <w:rFonts w:ascii="Times New Roman" w:eastAsia="標楷體" w:hAnsi="Times New Roman"/>
                <w:szCs w:val="24"/>
              </w:rPr>
              <w:t>媒體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報導、重要貴賓接待、政府各類型計畫、帶領任職單位或集團（企業）獲獎等</w:t>
            </w:r>
            <w:r>
              <w:rPr>
                <w:rFonts w:ascii="Times New Roman" w:eastAsia="標楷體" w:hAnsi="Times New Roman"/>
                <w:szCs w:val="24"/>
              </w:rPr>
              <w:t>相關佐證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，</w:t>
            </w:r>
            <w:r>
              <w:rPr>
                <w:rFonts w:ascii="Times New Roman" w:eastAsia="標楷體" w:hAnsi="Times New Roman"/>
                <w:szCs w:val="24"/>
              </w:rPr>
              <w:t>或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其他足以表現特殊造詣或成就</w:t>
            </w:r>
            <w:r>
              <w:rPr>
                <w:rFonts w:ascii="Times New Roman" w:eastAsia="標楷體" w:hAnsi="Times New Roman"/>
                <w:szCs w:val="24"/>
              </w:rPr>
              <w:t>的證明；各項目以每年（次）計列，每項計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點，累計至少</w:t>
            </w:r>
            <w:r>
              <w:rPr>
                <w:rFonts w:ascii="Times New Roman" w:eastAsia="標楷體" w:hAnsi="Times New Roman"/>
                <w:szCs w:val="24"/>
              </w:rPr>
              <w:t>10</w:t>
            </w:r>
            <w:r>
              <w:rPr>
                <w:rFonts w:ascii="Times New Roman" w:eastAsia="標楷體" w:hAnsi="Times New Roman"/>
                <w:szCs w:val="24"/>
              </w:rPr>
              <w:t>點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59E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0D5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D0A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18F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7411FF9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4C8B72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745F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AC5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71B0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5002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4014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116381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1866AC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BC3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64A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705A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FE7F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35C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34651E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C7181B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9793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C37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AAA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193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75A0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5748690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BC0F91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B51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7B9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82A5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1C1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B084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834C63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FF2DD7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95A4" w14:textId="77777777" w:rsidR="00D11EE2" w:rsidRDefault="00000000">
            <w:pPr>
              <w:widowControl/>
              <w:spacing w:before="108" w:after="108" w:line="0" w:lineRule="atLeast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學位證書：依最高學位計點，碩士學位計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點，博士學位計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4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AC3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7D2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DE3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3B64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DBD653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BA41E24" w14:textId="77777777" w:rsidR="00D11EE2" w:rsidRDefault="00000000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副教授級</w:t>
            </w:r>
          </w:p>
        </w:tc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2AD7" w14:textId="77777777" w:rsidR="00D11EE2" w:rsidRDefault="00000000">
            <w:pPr>
              <w:widowControl/>
              <w:shd w:val="clear" w:color="auto" w:fill="FFFFFF"/>
              <w:spacing w:before="108" w:after="108" w:line="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年以上主管或副主管年資，其中須具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9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年（含）以上總經理（含）以上職務。</w:t>
            </w:r>
          </w:p>
          <w:p w14:paraId="36E932FA" w14:textId="77777777" w:rsidR="00D11EE2" w:rsidRDefault="00000000">
            <w:pPr>
              <w:widowControl/>
              <w:spacing w:before="108" w:after="108" w:line="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單位主管或部門副主管每滿一年計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點，部門主管或副總經理每滿一年計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點，總經理每滿一年計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點，集團（企業）執行長或最高經營管理階層每滿一年計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5757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1FF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161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0AE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79C31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5E096EC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881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C89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290A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748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C77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CFA2B1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E2A363F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19E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A47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D10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062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856E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1F4CA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452F487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BD89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713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447C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C19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C1B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3FCACC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710B9E5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7EF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C0F2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B00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2BF7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9609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5DD351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F7CE8D1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C7F4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A3F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D8E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0DDA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3C8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14C8FD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ED92E2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2EA4" w14:textId="77777777" w:rsidR="00D11EE2" w:rsidRDefault="00000000">
            <w:pPr>
              <w:widowControl/>
              <w:spacing w:before="108" w:after="108" w:line="0" w:lineRule="atLeast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須提出個人獲獎、表揚、</w:t>
            </w:r>
            <w:r>
              <w:rPr>
                <w:rFonts w:ascii="Times New Roman" w:eastAsia="標楷體" w:hAnsi="Times New Roman"/>
                <w:szCs w:val="24"/>
              </w:rPr>
              <w:t>媒體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報導、重要貴賓接待、政府各類型計畫、帶領任職單位</w:t>
            </w:r>
            <w:r>
              <w:rPr>
                <w:rFonts w:ascii="Times New Roman" w:eastAsia="標楷體" w:hAnsi="Times New Roman"/>
                <w:szCs w:val="24"/>
              </w:rPr>
              <w:t>或集團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（企業）獲獎等</w:t>
            </w:r>
            <w:r>
              <w:rPr>
                <w:rFonts w:ascii="Times New Roman" w:eastAsia="標楷體" w:hAnsi="Times New Roman"/>
                <w:szCs w:val="24"/>
              </w:rPr>
              <w:t>相關佐證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，</w:t>
            </w:r>
            <w:r>
              <w:rPr>
                <w:rFonts w:ascii="Times New Roman" w:eastAsia="標楷體" w:hAnsi="Times New Roman"/>
                <w:szCs w:val="24"/>
              </w:rPr>
              <w:t>或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其他足以表現特殊造詣或成就</w:t>
            </w:r>
            <w:r>
              <w:rPr>
                <w:rFonts w:ascii="Times New Roman" w:eastAsia="標楷體" w:hAnsi="Times New Roman"/>
                <w:szCs w:val="24"/>
              </w:rPr>
              <w:t>的證明；各項目以每年（次）計列，每項計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點，累計至少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點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2F8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3C9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55D2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458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075284A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136A9E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106B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87B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2BDF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CF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B5B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9D20B7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9976DA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B60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B34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C13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CA2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E61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DDD6A3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A0E32F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5EEB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2E8A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F4C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36E2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EC6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5E1567E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241323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97E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B25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892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8DA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2C1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0A4379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640873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8248" w14:textId="77777777" w:rsidR="00D11EE2" w:rsidRDefault="00000000">
            <w:pPr>
              <w:widowControl/>
              <w:snapToGrid w:val="0"/>
              <w:spacing w:before="108" w:after="108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學位證書：依最高學位計點，碩士學位計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點，博士學位計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4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2BF4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0C65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85E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F567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43369F6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6F59684" w14:textId="77777777" w:rsidR="00D11EE2" w:rsidRDefault="00000000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助理教授級</w:t>
            </w:r>
          </w:p>
        </w:tc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06B0" w14:textId="77777777" w:rsidR="00D11EE2" w:rsidRDefault="00000000">
            <w:pPr>
              <w:widowControl/>
              <w:shd w:val="clear" w:color="auto" w:fill="FFFFFF"/>
              <w:snapToGrid w:val="0"/>
              <w:spacing w:before="108" w:after="108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9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年以上主管或副主管年資，其中須具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年（含）以上部門主管年資。</w:t>
            </w:r>
          </w:p>
          <w:p w14:paraId="0AB98BBF" w14:textId="77777777" w:rsidR="00D11EE2" w:rsidRDefault="00000000">
            <w:pPr>
              <w:widowControl/>
              <w:shd w:val="clear" w:color="auto" w:fill="FFFFFF"/>
              <w:spacing w:before="72" w:after="72" w:line="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單位主管或部門副主管每滿一年計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點，部門主管或副總經理每滿一年計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D0E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47EA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1BD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EA4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ED6CB6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18E04C4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9E9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89A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B49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BDA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7A37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5BC4224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145C040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D39E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41C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E20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20F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E90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C2A277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E6315B9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023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F80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350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848F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2C1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7413766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8397672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C84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E50D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652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587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816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7A507599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9B33959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C7A6" w14:textId="77777777" w:rsidR="00D11EE2" w:rsidRDefault="00000000">
            <w:pPr>
              <w:widowControl/>
              <w:snapToGrid w:val="0"/>
              <w:spacing w:before="108" w:after="108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須提出個人獲獎、表揚、</w:t>
            </w:r>
            <w:r>
              <w:rPr>
                <w:rFonts w:ascii="Times New Roman" w:eastAsia="標楷體" w:hAnsi="Times New Roman"/>
                <w:szCs w:val="24"/>
              </w:rPr>
              <w:t>媒體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報導、重要貴賓接待、政府各類型計畫</w:t>
            </w:r>
            <w:r>
              <w:rPr>
                <w:rFonts w:ascii="Times New Roman" w:eastAsia="標楷體" w:hAnsi="Times New Roman"/>
                <w:szCs w:val="24"/>
              </w:rPr>
              <w:t>、帶領任職單位或集團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（企業）</w:t>
            </w:r>
            <w:r>
              <w:rPr>
                <w:rFonts w:ascii="Times New Roman" w:eastAsia="標楷體" w:hAnsi="Times New Roman"/>
                <w:szCs w:val="24"/>
              </w:rPr>
              <w:t>獲獎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等</w:t>
            </w:r>
            <w:r>
              <w:rPr>
                <w:rFonts w:ascii="Times New Roman" w:eastAsia="標楷體" w:hAnsi="Times New Roman"/>
                <w:szCs w:val="24"/>
              </w:rPr>
              <w:t>相關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佐證，</w:t>
            </w:r>
            <w:r>
              <w:rPr>
                <w:rFonts w:ascii="Times New Roman" w:eastAsia="標楷體" w:hAnsi="Times New Roman"/>
                <w:szCs w:val="24"/>
              </w:rPr>
              <w:t>或其他足以表現特殊造詣或成就的證明；各項目以每年（次）計列，每項計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點，累計至少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點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70D9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1FF8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A59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A43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E6C3FD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BBC6CAF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6A6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38B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3F19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CB8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F74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47F82F20" w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9D9641C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53B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B9F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502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126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EDA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4F849C5" w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734BF36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334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777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002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801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7A4C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0ED7F309" w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432D33F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F91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F19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1333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F81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EFB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833434C" w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D93528D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9A2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B29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131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010B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926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41A0BED3" w14:textId="7777777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1A99832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8AFD" w14:textId="77777777" w:rsidR="00D11EE2" w:rsidRDefault="00000000">
            <w:pPr>
              <w:widowControl/>
              <w:snapToGrid w:val="0"/>
              <w:spacing w:before="108" w:after="108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學位證書：依最高學位計點，碩士學位計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點，博士學位計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4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0B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7A3FC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ED0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279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1AA22D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EC58A1B" w14:textId="77777777" w:rsidR="00D11EE2" w:rsidRDefault="00000000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講師級</w:t>
            </w:r>
          </w:p>
        </w:tc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0567" w14:textId="77777777" w:rsidR="00D11EE2" w:rsidRDefault="00000000">
            <w:pPr>
              <w:widowControl/>
              <w:shd w:val="clear" w:color="auto" w:fill="FFFFFF"/>
              <w:snapToGrid w:val="0"/>
              <w:spacing w:before="108" w:after="108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須具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年（含）以上單位主管年資。</w:t>
            </w:r>
          </w:p>
          <w:p w14:paraId="17EC00DC" w14:textId="77777777" w:rsidR="00D11EE2" w:rsidRDefault="00000000">
            <w:pPr>
              <w:widowControl/>
              <w:snapToGrid w:val="0"/>
              <w:spacing w:before="72" w:after="72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單位主管或部門副主管每滿一年計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點，部門主管或副總經理每滿一年計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B37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ABC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51A27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1A7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484F939B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706C468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995C1" w14:textId="77777777" w:rsidR="00D11EE2" w:rsidRDefault="00D11EE2">
            <w:pPr>
              <w:widowControl/>
              <w:shd w:val="clear" w:color="auto" w:fill="FFFFFF"/>
              <w:spacing w:after="150" w:line="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145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E20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902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830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330345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FDE7DC5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CDF4" w14:textId="77777777" w:rsidR="00D11EE2" w:rsidRDefault="00D11EE2">
            <w:pPr>
              <w:widowControl/>
              <w:shd w:val="clear" w:color="auto" w:fill="FFFFFF"/>
              <w:spacing w:after="150" w:line="0" w:lineRule="atLeas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C5E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4A7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94A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04E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B413D1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B55A5D5" w14:textId="77777777" w:rsidR="00D11EE2" w:rsidRDefault="00D11EE2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B23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DFAD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E0AB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DCFD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6DB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1C67F53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0D142D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27D2" w14:textId="77777777" w:rsidR="00D11EE2" w:rsidRDefault="00000000">
            <w:pPr>
              <w:widowControl/>
              <w:snapToGrid w:val="0"/>
              <w:spacing w:before="108" w:after="108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須提出個人獲獎、表揚、</w:t>
            </w:r>
            <w:r>
              <w:rPr>
                <w:rFonts w:ascii="Times New Roman" w:eastAsia="標楷體" w:hAnsi="Times New Roman"/>
                <w:szCs w:val="24"/>
              </w:rPr>
              <w:t>媒體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報導、重要貴賓接待</w:t>
            </w:r>
            <w:r>
              <w:rPr>
                <w:rFonts w:ascii="Times New Roman" w:eastAsia="標楷體" w:hAnsi="Times New Roman"/>
                <w:szCs w:val="24"/>
              </w:rPr>
              <w:t>、政府各類型計畫、帶領任職單位或集團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（企業）</w:t>
            </w:r>
            <w:r>
              <w:rPr>
                <w:rFonts w:ascii="Times New Roman" w:eastAsia="標楷體" w:hAnsi="Times New Roman"/>
                <w:szCs w:val="24"/>
              </w:rPr>
              <w:t>獲獎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等</w:t>
            </w:r>
            <w:r>
              <w:rPr>
                <w:rFonts w:ascii="Times New Roman" w:eastAsia="標楷體" w:hAnsi="Times New Roman"/>
                <w:szCs w:val="24"/>
              </w:rPr>
              <w:t>相關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佐證，</w:t>
            </w:r>
            <w:r>
              <w:rPr>
                <w:rFonts w:ascii="Times New Roman" w:eastAsia="標楷體" w:hAnsi="Times New Roman"/>
                <w:szCs w:val="24"/>
              </w:rPr>
              <w:t>或其他足以表現特殊造詣或成就的證明；各項目以每年（次）計列，每項計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點，累計至少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點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647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D7735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12C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628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2E88AB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B380C5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1DA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4646A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CFAB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A3D6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8D5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6CE3FF9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E1F54B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1EB7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044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C4E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EB8D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52B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23440C2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1D02E88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BB2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96CEF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EC49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6FB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3026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7885686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4921E3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D23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6453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88DD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4F6B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7A24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D11EE2" w14:paraId="35636931" w14:textId="77777777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1023F0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0D9D" w14:textId="77777777" w:rsidR="00D11EE2" w:rsidRDefault="00000000">
            <w:pPr>
              <w:widowControl/>
              <w:snapToGrid w:val="0"/>
              <w:spacing w:before="108" w:after="108"/>
              <w:jc w:val="both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學位證書：依最高學位計點，碩士學位計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4"/>
              </w:rPr>
              <w:t>點。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0A5E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72D1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9E62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E300" w14:textId="77777777" w:rsidR="00D11EE2" w:rsidRDefault="00D11EE2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</w:tbl>
    <w:p w14:paraId="41C74FBF" w14:textId="77777777" w:rsidR="00D11EE2" w:rsidRDefault="00D11EE2">
      <w:pPr>
        <w:spacing w:line="40" w:lineRule="exact"/>
        <w:rPr>
          <w:rFonts w:ascii="標楷體" w:eastAsia="標楷體" w:hAnsi="標楷體"/>
        </w:rPr>
      </w:pPr>
    </w:p>
    <w:p w14:paraId="164B2F27" w14:textId="77777777" w:rsidR="00D11EE2" w:rsidRDefault="00000000">
      <w:pPr>
        <w:ind w:left="708" w:hanging="708"/>
      </w:pPr>
      <w:r>
        <w:rPr>
          <w:rFonts w:ascii="Times New Roman" w:eastAsia="標楷體" w:hAnsi="Times New Roman"/>
          <w:bCs/>
          <w:kern w:val="0"/>
          <w:szCs w:val="28"/>
        </w:rPr>
        <w:t>備註：</w:t>
      </w:r>
      <w:proofErr w:type="gramStart"/>
      <w:r>
        <w:rPr>
          <w:rFonts w:ascii="Times New Roman" w:eastAsia="標楷體" w:hAnsi="Times New Roman"/>
          <w:bCs/>
          <w:kern w:val="0"/>
          <w:szCs w:val="28"/>
        </w:rPr>
        <w:t>依擬聘職</w:t>
      </w:r>
      <w:proofErr w:type="gramEnd"/>
      <w:r>
        <w:rPr>
          <w:rFonts w:ascii="Times New Roman" w:eastAsia="標楷體" w:hAnsi="Times New Roman"/>
          <w:bCs/>
          <w:kern w:val="0"/>
          <w:szCs w:val="28"/>
        </w:rPr>
        <w:t>級提供佐證資料</w:t>
      </w:r>
      <w:r>
        <w:rPr>
          <w:rFonts w:ascii="Times New Roman" w:eastAsia="標楷體" w:hAnsi="Times New Roman"/>
          <w:bCs/>
          <w:kern w:val="0"/>
          <w:szCs w:val="28"/>
        </w:rPr>
        <w:t>(</w:t>
      </w:r>
      <w:r>
        <w:rPr>
          <w:rFonts w:ascii="Times New Roman" w:eastAsia="標楷體" w:hAnsi="Times New Roman"/>
          <w:bCs/>
          <w:kern w:val="0"/>
          <w:szCs w:val="28"/>
        </w:rPr>
        <w:t>服務證明、勞保資料</w:t>
      </w:r>
      <w:proofErr w:type="gramStart"/>
      <w:r>
        <w:rPr>
          <w:rFonts w:ascii="Times New Roman" w:eastAsia="標楷體" w:hAnsi="Times New Roman"/>
          <w:bCs/>
          <w:kern w:val="0"/>
          <w:szCs w:val="28"/>
        </w:rPr>
        <w:t>表含明細</w:t>
      </w:r>
      <w:proofErr w:type="gramEnd"/>
      <w:r>
        <w:rPr>
          <w:rFonts w:ascii="Times New Roman" w:eastAsia="標楷體" w:hAnsi="Times New Roman"/>
          <w:bCs/>
          <w:kern w:val="0"/>
          <w:szCs w:val="28"/>
        </w:rPr>
        <w:t>)</w:t>
      </w:r>
      <w:r>
        <w:rPr>
          <w:rFonts w:ascii="Times New Roman" w:eastAsia="標楷體" w:hAnsi="Times New Roman"/>
          <w:bCs/>
          <w:kern w:val="0"/>
          <w:szCs w:val="28"/>
        </w:rPr>
        <w:t>及特殊造詣或成就佐證，並請加</w:t>
      </w:r>
      <w:proofErr w:type="gramStart"/>
      <w:r>
        <w:rPr>
          <w:rFonts w:ascii="Times New Roman" w:eastAsia="標楷體" w:hAnsi="Times New Roman"/>
          <w:bCs/>
          <w:kern w:val="0"/>
          <w:szCs w:val="28"/>
        </w:rPr>
        <w:t>註</w:t>
      </w:r>
      <w:proofErr w:type="gramEnd"/>
      <w:r>
        <w:rPr>
          <w:rFonts w:ascii="Times New Roman" w:eastAsia="標楷體" w:hAnsi="Times New Roman"/>
          <w:bCs/>
          <w:kern w:val="0"/>
          <w:szCs w:val="28"/>
        </w:rPr>
        <w:t>對應編號，以利核對</w:t>
      </w:r>
      <w:r>
        <w:rPr>
          <w:rFonts w:ascii="Times New Roman" w:eastAsia="標楷體" w:hAnsi="Times New Roman"/>
          <w:bCs/>
          <w:kern w:val="0"/>
          <w:szCs w:val="28"/>
        </w:rPr>
        <w:t>)</w:t>
      </w:r>
    </w:p>
    <w:p w14:paraId="5D5C99B2" w14:textId="77777777" w:rsidR="00D11EE2" w:rsidRDefault="00000000">
      <w:pPr>
        <w:wordWrap w:val="0"/>
        <w:spacing w:line="276" w:lineRule="auto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申請人簽章：                </w:t>
      </w:r>
    </w:p>
    <w:p w14:paraId="44813A26" w14:textId="77777777" w:rsidR="00D11EE2" w:rsidRDefault="00D11EE2">
      <w:pPr>
        <w:spacing w:line="276" w:lineRule="auto"/>
        <w:jc w:val="right"/>
        <w:rPr>
          <w:rFonts w:ascii="標楷體" w:eastAsia="標楷體" w:hAnsi="標楷體"/>
        </w:rPr>
      </w:pP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2"/>
        <w:gridCol w:w="5243"/>
      </w:tblGrid>
      <w:tr w:rsidR="00D11EE2" w14:paraId="066EB00E" w14:textId="7777777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524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A0A4" w14:textId="77777777" w:rsidR="00D11EE2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   學年度  學期第  次系所教師評審委員會</w:t>
            </w:r>
            <w:r>
              <w:rPr>
                <w:rFonts w:ascii="標楷體" w:eastAsia="標楷體" w:hAnsi="標楷體"/>
              </w:rPr>
              <w:br/>
              <w:t>會議（   年   月   日）審議通過。</w:t>
            </w:r>
          </w:p>
        </w:tc>
        <w:tc>
          <w:tcPr>
            <w:tcW w:w="5243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8F71" w14:textId="77777777" w:rsidR="00D11EE2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經   學年度  學期第  </w:t>
            </w:r>
            <w:proofErr w:type="gramStart"/>
            <w:r>
              <w:rPr>
                <w:rFonts w:ascii="標楷體" w:eastAsia="標楷體" w:hAnsi="標楷體"/>
              </w:rPr>
              <w:t>次院教師</w:t>
            </w:r>
            <w:proofErr w:type="gramEnd"/>
            <w:r>
              <w:rPr>
                <w:rFonts w:ascii="標楷體" w:eastAsia="標楷體" w:hAnsi="標楷體"/>
              </w:rPr>
              <w:t>評審委員會</w:t>
            </w:r>
            <w:r>
              <w:rPr>
                <w:rFonts w:ascii="標楷體" w:eastAsia="標楷體" w:hAnsi="標楷體"/>
              </w:rPr>
              <w:br/>
              <w:t>會議（   年   月   日）審議通過。</w:t>
            </w:r>
          </w:p>
        </w:tc>
      </w:tr>
      <w:tr w:rsidR="00D11EE2" w14:paraId="7CF38703" w14:textId="77777777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2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BFEF" w14:textId="77777777" w:rsidR="00D11EE2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系教評會主席簽章：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0C2A" w14:textId="77777777" w:rsidR="00D11EE2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院教評會主席簽章：</w:t>
            </w:r>
          </w:p>
        </w:tc>
      </w:tr>
    </w:tbl>
    <w:p w14:paraId="258F838A" w14:textId="77777777" w:rsidR="00D11EE2" w:rsidRDefault="00D11EE2">
      <w:pPr>
        <w:spacing w:line="40" w:lineRule="exact"/>
        <w:rPr>
          <w:rFonts w:ascii="標楷體" w:eastAsia="標楷體" w:hAnsi="標楷體"/>
        </w:rPr>
      </w:pPr>
    </w:p>
    <w:sectPr w:rsidR="00D11EE2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1EC8" w14:textId="77777777" w:rsidR="0005260C" w:rsidRDefault="0005260C">
      <w:r>
        <w:separator/>
      </w:r>
    </w:p>
  </w:endnote>
  <w:endnote w:type="continuationSeparator" w:id="0">
    <w:p w14:paraId="17052304" w14:textId="77777777" w:rsidR="0005260C" w:rsidRDefault="0005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05EB" w14:textId="77777777" w:rsidR="0005260C" w:rsidRDefault="0005260C">
      <w:r>
        <w:rPr>
          <w:color w:val="000000"/>
        </w:rPr>
        <w:separator/>
      </w:r>
    </w:p>
  </w:footnote>
  <w:footnote w:type="continuationSeparator" w:id="0">
    <w:p w14:paraId="74D413E5" w14:textId="77777777" w:rsidR="0005260C" w:rsidRDefault="00052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1EE2"/>
    <w:rsid w:val="0005260C"/>
    <w:rsid w:val="00315C22"/>
    <w:rsid w:val="00D11EE2"/>
    <w:rsid w:val="00E64272"/>
    <w:rsid w:val="00F4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609D4"/>
  <w15:docId w15:val="{64A4AA25-2E9B-4950-A52C-BB93DCC2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dc:description/>
  <cp:lastModifiedBy>nkuht</cp:lastModifiedBy>
  <cp:revision>2</cp:revision>
  <cp:lastPrinted>2026-04-08T07:28:00Z</cp:lastPrinted>
  <dcterms:created xsi:type="dcterms:W3CDTF">2026-07-02T01:06:00Z</dcterms:created>
  <dcterms:modified xsi:type="dcterms:W3CDTF">2026-07-02T01:06:00Z</dcterms:modified>
</cp:coreProperties>
</file>